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AAE0C" w14:textId="77777777" w:rsidR="005D3611" w:rsidRDefault="005D3611" w:rsidP="005D36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 w:firstLine="0"/>
        <w:jc w:val="center"/>
      </w:pPr>
      <w:r>
        <w:t xml:space="preserve">PROBLEMAS P.A.U. </w:t>
      </w:r>
      <w:r>
        <w:sym w:font="Wingdings" w:char="F0E0"/>
      </w:r>
      <w:r w:rsidR="004C2AC1">
        <w:t>M.</w:t>
      </w:r>
      <w:r>
        <w:t>A</w:t>
      </w:r>
      <w:r w:rsidR="004C2AC1">
        <w:t>.S. y O</w:t>
      </w:r>
      <w:r>
        <w:t>N</w:t>
      </w:r>
      <w:r w:rsidR="004C2AC1">
        <w:t>DAS</w:t>
      </w:r>
    </w:p>
    <w:p w14:paraId="62E3DB26" w14:textId="77777777" w:rsidR="006B7319" w:rsidRDefault="006B7319" w:rsidP="005D3611">
      <w:pPr>
        <w:ind w:left="0" w:firstLine="0"/>
        <w:jc w:val="left"/>
      </w:pPr>
    </w:p>
    <w:p w14:paraId="7A3EBD8A" w14:textId="22C159AE" w:rsidR="0047668D" w:rsidRDefault="0047668D" w:rsidP="002267C4">
      <w:pPr>
        <w:ind w:left="0" w:firstLine="0"/>
        <w:jc w:val="left"/>
      </w:pPr>
      <w:r>
        <w:t>Junio 2023</w:t>
      </w:r>
    </w:p>
    <w:p w14:paraId="6E9A35AF" w14:textId="6DDF51C5" w:rsidR="0047668D" w:rsidRDefault="0047668D" w:rsidP="002267C4">
      <w:pPr>
        <w:ind w:left="0" w:firstLine="0"/>
        <w:jc w:val="left"/>
      </w:pPr>
      <w:r>
        <w:rPr>
          <w:noProof/>
        </w:rPr>
        <w:drawing>
          <wp:inline distT="0" distB="0" distL="0" distR="0" wp14:anchorId="10FAFB1D" wp14:editId="51DE996E">
            <wp:extent cx="5400040" cy="1009650"/>
            <wp:effectExtent l="0" t="0" r="0" b="0"/>
            <wp:docPr id="159211831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50D22D" w14:textId="373F5BCC" w:rsidR="005E5994" w:rsidRDefault="005E5994" w:rsidP="002267C4">
      <w:pPr>
        <w:ind w:left="0" w:firstLine="0"/>
        <w:jc w:val="left"/>
      </w:pPr>
      <w:r>
        <w:rPr>
          <w:noProof/>
        </w:rPr>
        <w:drawing>
          <wp:inline distT="0" distB="0" distL="0" distR="0" wp14:anchorId="23B7FBA4" wp14:editId="1AB1EF8B">
            <wp:extent cx="5400040" cy="1038225"/>
            <wp:effectExtent l="0" t="0" r="0" b="0"/>
            <wp:docPr id="77316837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5B2402" w14:textId="0376A904" w:rsidR="00EF431F" w:rsidRDefault="00EF431F" w:rsidP="002267C4">
      <w:pPr>
        <w:ind w:left="0" w:firstLine="0"/>
        <w:jc w:val="left"/>
      </w:pPr>
      <w:r>
        <w:t>Julio 2022</w:t>
      </w:r>
    </w:p>
    <w:p w14:paraId="75814D72" w14:textId="77777777" w:rsidR="00EF431F" w:rsidRDefault="00EF431F" w:rsidP="002267C4">
      <w:pPr>
        <w:ind w:left="0" w:firstLine="0"/>
        <w:jc w:val="left"/>
      </w:pPr>
      <w:r>
        <w:rPr>
          <w:noProof/>
          <w:lang w:eastAsia="es-ES"/>
        </w:rPr>
        <w:drawing>
          <wp:inline distT="0" distB="0" distL="0" distR="0" wp14:anchorId="66EDF02E" wp14:editId="5123FF68">
            <wp:extent cx="5391150" cy="1038225"/>
            <wp:effectExtent l="0" t="0" r="0" b="0"/>
            <wp:docPr id="56" name="Imagen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84FDC1" w14:textId="77777777" w:rsidR="00146368" w:rsidRDefault="00146368" w:rsidP="002267C4">
      <w:pPr>
        <w:ind w:left="0" w:firstLine="0"/>
        <w:jc w:val="left"/>
      </w:pPr>
      <w:r>
        <w:t>Junio 2022</w:t>
      </w:r>
    </w:p>
    <w:p w14:paraId="1507D252" w14:textId="77777777" w:rsidR="00146368" w:rsidRDefault="00146368" w:rsidP="002267C4">
      <w:pPr>
        <w:ind w:left="0" w:firstLine="0"/>
        <w:jc w:val="left"/>
      </w:pPr>
      <w:r>
        <w:rPr>
          <w:noProof/>
          <w:lang w:eastAsia="es-ES"/>
        </w:rPr>
        <w:drawing>
          <wp:inline distT="0" distB="0" distL="0" distR="0" wp14:anchorId="6D0A2BCB" wp14:editId="3A3F03FB">
            <wp:extent cx="5391150" cy="1228725"/>
            <wp:effectExtent l="19050" t="0" r="0" b="0"/>
            <wp:docPr id="5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81C5B58" w14:textId="77777777" w:rsidR="003C7480" w:rsidRDefault="003C7480" w:rsidP="002267C4">
      <w:pPr>
        <w:ind w:left="0" w:firstLine="0"/>
        <w:jc w:val="left"/>
      </w:pPr>
      <w:r>
        <w:rPr>
          <w:noProof/>
          <w:lang w:eastAsia="es-ES"/>
        </w:rPr>
        <w:drawing>
          <wp:inline distT="0" distB="0" distL="0" distR="0" wp14:anchorId="1E888A21" wp14:editId="7727D493">
            <wp:extent cx="5391150" cy="638175"/>
            <wp:effectExtent l="19050" t="0" r="0" b="0"/>
            <wp:docPr id="5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2E92AB8" w14:textId="77777777" w:rsidR="002267C4" w:rsidRDefault="002267C4" w:rsidP="002267C4">
      <w:pPr>
        <w:ind w:left="0" w:firstLine="0"/>
        <w:jc w:val="left"/>
      </w:pPr>
      <w:r>
        <w:t>Julio 2021</w:t>
      </w:r>
    </w:p>
    <w:p w14:paraId="66188FF6" w14:textId="77777777" w:rsidR="002267C4" w:rsidRDefault="007709F5" w:rsidP="002267C4">
      <w:pPr>
        <w:ind w:left="0" w:firstLine="0"/>
        <w:jc w:val="left"/>
      </w:pPr>
      <w:r>
        <w:rPr>
          <w:noProof/>
          <w:lang w:eastAsia="es-ES"/>
        </w:rPr>
        <w:drawing>
          <wp:inline distT="0" distB="0" distL="0" distR="0" wp14:anchorId="4E12FB45" wp14:editId="493E6740">
            <wp:extent cx="5397500" cy="419100"/>
            <wp:effectExtent l="0" t="0" r="0" b="0"/>
            <wp:docPr id="53" name="Imagen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57B645" w14:textId="77777777" w:rsidR="002267C4" w:rsidRDefault="002267C4" w:rsidP="002267C4">
      <w:pPr>
        <w:ind w:left="0" w:firstLine="0"/>
        <w:jc w:val="left"/>
      </w:pPr>
      <w:r>
        <w:t>Junio 2021</w:t>
      </w:r>
    </w:p>
    <w:p w14:paraId="5AF8501A" w14:textId="77777777" w:rsidR="002267C4" w:rsidRDefault="002267C4" w:rsidP="002267C4">
      <w:pPr>
        <w:ind w:left="0" w:firstLine="0"/>
        <w:jc w:val="left"/>
      </w:pPr>
      <w:r>
        <w:rPr>
          <w:noProof/>
          <w:lang w:eastAsia="es-ES"/>
        </w:rPr>
        <w:drawing>
          <wp:inline distT="0" distB="0" distL="0" distR="0" wp14:anchorId="7A0BCC47" wp14:editId="31A8AB51">
            <wp:extent cx="5397500" cy="723900"/>
            <wp:effectExtent l="0" t="0" r="0" b="0"/>
            <wp:docPr id="52" name="Imagen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25E9E3" w14:textId="77777777" w:rsidR="00AA1381" w:rsidRDefault="00AA1381" w:rsidP="005D3611">
      <w:pPr>
        <w:ind w:left="0" w:firstLine="0"/>
        <w:jc w:val="left"/>
      </w:pPr>
      <w:r>
        <w:t>Septiembre 2020</w:t>
      </w:r>
    </w:p>
    <w:p w14:paraId="608A6747" w14:textId="77777777" w:rsidR="00AA1381" w:rsidRDefault="008D2C8E" w:rsidP="005D3611">
      <w:pPr>
        <w:ind w:left="0" w:firstLine="0"/>
        <w:jc w:val="left"/>
      </w:pPr>
      <w:r>
        <w:rPr>
          <w:noProof/>
          <w:lang w:eastAsia="es-ES"/>
        </w:rPr>
        <w:drawing>
          <wp:inline distT="0" distB="0" distL="0" distR="0" wp14:anchorId="2EC10F14" wp14:editId="3F6C4523">
            <wp:extent cx="5391150" cy="673100"/>
            <wp:effectExtent l="0" t="0" r="0" b="0"/>
            <wp:docPr id="50" name="Imagen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A90961" w14:textId="77777777" w:rsidR="00AA1381" w:rsidRDefault="00AA1381" w:rsidP="005D3611">
      <w:pPr>
        <w:ind w:left="0" w:firstLine="0"/>
        <w:jc w:val="left"/>
      </w:pPr>
      <w:r>
        <w:t>Julio 2020</w:t>
      </w:r>
    </w:p>
    <w:p w14:paraId="47D99F03" w14:textId="77777777" w:rsidR="00AA1381" w:rsidRDefault="00AA1381" w:rsidP="005D3611">
      <w:pPr>
        <w:ind w:left="0" w:firstLine="0"/>
        <w:jc w:val="left"/>
      </w:pPr>
      <w:r>
        <w:rPr>
          <w:noProof/>
          <w:lang w:eastAsia="es-ES"/>
        </w:rPr>
        <w:lastRenderedPageBreak/>
        <w:drawing>
          <wp:inline distT="0" distB="0" distL="0" distR="0" wp14:anchorId="37A52582" wp14:editId="559CC53E">
            <wp:extent cx="5391150" cy="1190625"/>
            <wp:effectExtent l="19050" t="0" r="0" b="0"/>
            <wp:docPr id="51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2B60897" w14:textId="77777777" w:rsidR="00AA1381" w:rsidRDefault="00AA1381" w:rsidP="005D3611">
      <w:pPr>
        <w:ind w:left="0" w:firstLine="0"/>
        <w:jc w:val="left"/>
      </w:pPr>
    </w:p>
    <w:p w14:paraId="1C743BCF" w14:textId="77777777" w:rsidR="006A4A43" w:rsidRDefault="006A4A43" w:rsidP="005D3611">
      <w:pPr>
        <w:ind w:left="0" w:firstLine="0"/>
        <w:jc w:val="left"/>
      </w:pPr>
      <w:r>
        <w:t>Julio 2019</w:t>
      </w:r>
    </w:p>
    <w:p w14:paraId="32273B76" w14:textId="77777777" w:rsidR="006A4A43" w:rsidRDefault="006A4A43" w:rsidP="005D3611">
      <w:pPr>
        <w:ind w:left="0" w:firstLine="0"/>
        <w:jc w:val="left"/>
      </w:pPr>
      <w:r>
        <w:rPr>
          <w:noProof/>
          <w:lang w:eastAsia="es-ES"/>
        </w:rPr>
        <w:drawing>
          <wp:inline distT="0" distB="0" distL="0" distR="0" wp14:anchorId="7A47AD44" wp14:editId="2ACF106D">
            <wp:extent cx="5391150" cy="752475"/>
            <wp:effectExtent l="0" t="0" r="0" b="0"/>
            <wp:docPr id="48" name="Imagen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20DE62" w14:textId="77777777" w:rsidR="001801A1" w:rsidRDefault="001801A1" w:rsidP="005D3611">
      <w:pPr>
        <w:ind w:left="0" w:firstLine="0"/>
        <w:jc w:val="left"/>
      </w:pPr>
      <w:r>
        <w:t>Junio 2019</w:t>
      </w:r>
    </w:p>
    <w:p w14:paraId="56001823" w14:textId="77777777" w:rsidR="001801A1" w:rsidRDefault="001801A1" w:rsidP="005D3611">
      <w:pPr>
        <w:ind w:left="0" w:firstLine="0"/>
        <w:jc w:val="left"/>
      </w:pPr>
      <w:r>
        <w:rPr>
          <w:noProof/>
          <w:lang w:eastAsia="es-ES"/>
        </w:rPr>
        <w:drawing>
          <wp:inline distT="0" distB="0" distL="0" distR="0" wp14:anchorId="64B5EFDA" wp14:editId="32BF5843">
            <wp:extent cx="5400675" cy="790575"/>
            <wp:effectExtent l="0" t="0" r="0" b="0"/>
            <wp:docPr id="49" name="Imagen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AADBF1" w14:textId="77777777" w:rsidR="00C86A79" w:rsidRDefault="00C86A79" w:rsidP="005D3611">
      <w:pPr>
        <w:ind w:left="0" w:firstLine="0"/>
        <w:jc w:val="left"/>
      </w:pPr>
      <w:r>
        <w:t>Julio 2018</w:t>
      </w:r>
    </w:p>
    <w:p w14:paraId="21C4959A" w14:textId="77777777" w:rsidR="00C86A79" w:rsidRDefault="00C86A79" w:rsidP="005D3611">
      <w:pPr>
        <w:ind w:left="0" w:firstLine="0"/>
        <w:jc w:val="left"/>
      </w:pPr>
      <w:r>
        <w:rPr>
          <w:noProof/>
          <w:lang w:eastAsia="es-ES"/>
        </w:rPr>
        <w:drawing>
          <wp:inline distT="0" distB="0" distL="0" distR="0" wp14:anchorId="71A9C28D" wp14:editId="18998E9D">
            <wp:extent cx="5400675" cy="581025"/>
            <wp:effectExtent l="0" t="0" r="0" b="0"/>
            <wp:docPr id="46" name="Imagen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AC01C0" w14:textId="77777777" w:rsidR="00C86A79" w:rsidRDefault="00046F24" w:rsidP="005D3611">
      <w:pPr>
        <w:ind w:left="0" w:firstLine="0"/>
        <w:jc w:val="left"/>
      </w:pPr>
      <w:r>
        <w:rPr>
          <w:noProof/>
          <w:lang w:eastAsia="es-ES"/>
        </w:rPr>
        <w:drawing>
          <wp:inline distT="0" distB="0" distL="0" distR="0" wp14:anchorId="5600EC62" wp14:editId="7C795326">
            <wp:extent cx="5391150" cy="742950"/>
            <wp:effectExtent l="0" t="0" r="0" b="0"/>
            <wp:docPr id="47" name="Imagen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CBDD32" w14:textId="77777777" w:rsidR="00DD4E9D" w:rsidRDefault="00DD4E9D" w:rsidP="005D3611">
      <w:pPr>
        <w:ind w:left="0" w:firstLine="0"/>
        <w:jc w:val="left"/>
      </w:pPr>
      <w:r>
        <w:t>Junio 2018</w:t>
      </w:r>
      <w:r>
        <w:rPr>
          <w:noProof/>
          <w:lang w:eastAsia="es-ES"/>
        </w:rPr>
        <w:drawing>
          <wp:inline distT="0" distB="0" distL="0" distR="0" wp14:anchorId="5577DA0E" wp14:editId="71F531A9">
            <wp:extent cx="5391150" cy="800100"/>
            <wp:effectExtent l="19050" t="0" r="0" b="0"/>
            <wp:docPr id="4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9F194B8" w14:textId="77777777" w:rsidR="001A582C" w:rsidRDefault="001A582C" w:rsidP="005D3611">
      <w:pPr>
        <w:ind w:left="0" w:firstLine="0"/>
        <w:jc w:val="left"/>
      </w:pPr>
      <w:r>
        <w:t>Julio 2017</w:t>
      </w:r>
    </w:p>
    <w:p w14:paraId="63E30A3E" w14:textId="77777777" w:rsidR="001A582C" w:rsidRDefault="001A582C" w:rsidP="005D3611">
      <w:pPr>
        <w:ind w:left="0" w:firstLine="0"/>
        <w:jc w:val="left"/>
      </w:pPr>
      <w:r>
        <w:rPr>
          <w:noProof/>
          <w:lang w:eastAsia="es-ES"/>
        </w:rPr>
        <w:drawing>
          <wp:inline distT="0" distB="0" distL="0" distR="0" wp14:anchorId="667F13C8" wp14:editId="3426D55F">
            <wp:extent cx="5391150" cy="800100"/>
            <wp:effectExtent l="0" t="0" r="0" b="0"/>
            <wp:docPr id="21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0CDD98" w14:textId="77777777" w:rsidR="00FD225D" w:rsidRDefault="00FD225D" w:rsidP="005D3611">
      <w:pPr>
        <w:ind w:left="0" w:firstLine="0"/>
        <w:jc w:val="left"/>
      </w:pPr>
      <w:r>
        <w:rPr>
          <w:noProof/>
          <w:lang w:eastAsia="es-ES"/>
        </w:rPr>
        <w:drawing>
          <wp:inline distT="0" distB="0" distL="0" distR="0" wp14:anchorId="50D45EB3" wp14:editId="7E41D3E9">
            <wp:extent cx="5400675" cy="361950"/>
            <wp:effectExtent l="0" t="0" r="0" b="0"/>
            <wp:docPr id="44" name="Imagen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9DC75E" w14:textId="77777777" w:rsidR="00210289" w:rsidRDefault="00210289" w:rsidP="005D3611">
      <w:pPr>
        <w:ind w:left="0" w:firstLine="0"/>
        <w:jc w:val="left"/>
      </w:pPr>
      <w:r>
        <w:t>Junio 2017</w:t>
      </w:r>
    </w:p>
    <w:p w14:paraId="7FF62EFF" w14:textId="77777777" w:rsidR="00210289" w:rsidRDefault="00210289" w:rsidP="005D3611">
      <w:pPr>
        <w:ind w:left="0" w:firstLine="0"/>
        <w:jc w:val="left"/>
      </w:pPr>
      <w:r>
        <w:rPr>
          <w:noProof/>
          <w:lang w:eastAsia="es-ES"/>
        </w:rPr>
        <w:drawing>
          <wp:inline distT="0" distB="0" distL="0" distR="0" wp14:anchorId="3E6B9E83" wp14:editId="41ACCDA6">
            <wp:extent cx="5391150" cy="752475"/>
            <wp:effectExtent l="0" t="0" r="0" b="0"/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75E247" w14:textId="77777777" w:rsidR="00210289" w:rsidRDefault="00210289" w:rsidP="005D3611">
      <w:pPr>
        <w:ind w:left="0" w:firstLine="0"/>
        <w:jc w:val="left"/>
      </w:pPr>
    </w:p>
    <w:p w14:paraId="1F76782A" w14:textId="77777777" w:rsidR="002521F7" w:rsidRDefault="002521F7" w:rsidP="005D3611">
      <w:pPr>
        <w:ind w:left="0" w:firstLine="0"/>
        <w:jc w:val="left"/>
      </w:pPr>
      <w:r>
        <w:t>Julio 2016</w:t>
      </w:r>
    </w:p>
    <w:p w14:paraId="1EECA9D8" w14:textId="77777777" w:rsidR="002521F7" w:rsidRDefault="002521F7" w:rsidP="005D3611">
      <w:pPr>
        <w:ind w:left="0" w:firstLine="0"/>
        <w:jc w:val="left"/>
      </w:pPr>
      <w:r>
        <w:rPr>
          <w:noProof/>
          <w:lang w:eastAsia="es-ES"/>
        </w:rPr>
        <w:lastRenderedPageBreak/>
        <w:drawing>
          <wp:inline distT="0" distB="0" distL="0" distR="0" wp14:anchorId="1D5A2CC7" wp14:editId="27748F1C">
            <wp:extent cx="5391150" cy="971550"/>
            <wp:effectExtent l="19050" t="0" r="0" b="0"/>
            <wp:docPr id="1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83C7AFD" w14:textId="77777777" w:rsidR="002521F7" w:rsidRDefault="002521F7" w:rsidP="005D3611">
      <w:pPr>
        <w:ind w:left="0" w:firstLine="0"/>
        <w:jc w:val="left"/>
      </w:pPr>
      <w:r>
        <w:t>Junio 2016</w:t>
      </w:r>
    </w:p>
    <w:p w14:paraId="43472C9A" w14:textId="77777777" w:rsidR="002521F7" w:rsidRDefault="002521F7" w:rsidP="005D3611">
      <w:pPr>
        <w:ind w:left="0" w:firstLine="0"/>
        <w:jc w:val="left"/>
      </w:pPr>
      <w:r>
        <w:rPr>
          <w:noProof/>
          <w:lang w:eastAsia="es-ES"/>
        </w:rPr>
        <w:drawing>
          <wp:inline distT="0" distB="0" distL="0" distR="0" wp14:anchorId="3DA2DD38" wp14:editId="2C0D8217">
            <wp:extent cx="5400675" cy="342900"/>
            <wp:effectExtent l="19050" t="0" r="9525" b="0"/>
            <wp:docPr id="1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C86F0FB" w14:textId="77777777" w:rsidR="002521F7" w:rsidRDefault="002521F7" w:rsidP="005D3611">
      <w:pPr>
        <w:ind w:left="0" w:firstLine="0"/>
        <w:jc w:val="left"/>
      </w:pPr>
      <w:r>
        <w:t>Julio 2015</w:t>
      </w:r>
    </w:p>
    <w:p w14:paraId="7FD78946" w14:textId="77777777" w:rsidR="002521F7" w:rsidRDefault="002521F7" w:rsidP="005D3611">
      <w:pPr>
        <w:ind w:left="0" w:firstLine="0"/>
        <w:jc w:val="left"/>
      </w:pPr>
      <w:r>
        <w:rPr>
          <w:noProof/>
          <w:lang w:eastAsia="es-ES"/>
        </w:rPr>
        <w:drawing>
          <wp:inline distT="0" distB="0" distL="0" distR="0" wp14:anchorId="1D44708B" wp14:editId="659E4336">
            <wp:extent cx="5391150" cy="809625"/>
            <wp:effectExtent l="19050" t="0" r="0" b="0"/>
            <wp:docPr id="12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ABA3633" w14:textId="77777777" w:rsidR="002521F7" w:rsidRDefault="002521F7" w:rsidP="005D3611">
      <w:pPr>
        <w:ind w:left="0" w:firstLine="0"/>
        <w:jc w:val="left"/>
      </w:pPr>
      <w:r>
        <w:rPr>
          <w:noProof/>
          <w:lang w:eastAsia="es-ES"/>
        </w:rPr>
        <w:drawing>
          <wp:inline distT="0" distB="0" distL="0" distR="0" wp14:anchorId="038549BC" wp14:editId="2B6A5FFB">
            <wp:extent cx="5391150" cy="361950"/>
            <wp:effectExtent l="19050" t="0" r="0" b="0"/>
            <wp:docPr id="13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4BDE812" w14:textId="77777777" w:rsidR="002521F7" w:rsidRDefault="002521F7" w:rsidP="005D3611">
      <w:pPr>
        <w:ind w:left="0" w:firstLine="0"/>
        <w:jc w:val="left"/>
      </w:pPr>
      <w:r>
        <w:t>Junio 2015</w:t>
      </w:r>
    </w:p>
    <w:p w14:paraId="247CAE17" w14:textId="77777777" w:rsidR="002521F7" w:rsidRDefault="002521F7" w:rsidP="005D3611">
      <w:pPr>
        <w:ind w:left="0" w:firstLine="0"/>
        <w:jc w:val="left"/>
      </w:pPr>
      <w:r>
        <w:rPr>
          <w:noProof/>
          <w:lang w:eastAsia="es-ES"/>
        </w:rPr>
        <w:drawing>
          <wp:inline distT="0" distB="0" distL="0" distR="0" wp14:anchorId="2AF0D9E1" wp14:editId="74E36154">
            <wp:extent cx="5391150" cy="485775"/>
            <wp:effectExtent l="19050" t="0" r="0" b="0"/>
            <wp:docPr id="14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E2F80FE" w14:textId="77777777" w:rsidR="002521F7" w:rsidRDefault="002521F7" w:rsidP="005D3611">
      <w:pPr>
        <w:ind w:left="0" w:firstLine="0"/>
        <w:jc w:val="left"/>
      </w:pPr>
      <w:r>
        <w:rPr>
          <w:noProof/>
          <w:lang w:eastAsia="es-ES"/>
        </w:rPr>
        <w:drawing>
          <wp:inline distT="0" distB="0" distL="0" distR="0" wp14:anchorId="5219D67D" wp14:editId="444666BB">
            <wp:extent cx="5391150" cy="1038225"/>
            <wp:effectExtent l="19050" t="0" r="0" b="0"/>
            <wp:docPr id="15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103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F748BE7" w14:textId="77777777" w:rsidR="002521F7" w:rsidRDefault="002521F7" w:rsidP="005D3611">
      <w:pPr>
        <w:ind w:left="0" w:firstLine="0"/>
        <w:jc w:val="left"/>
      </w:pPr>
      <w:r>
        <w:t>Julio 2014</w:t>
      </w:r>
    </w:p>
    <w:p w14:paraId="152811E2" w14:textId="77777777" w:rsidR="002521F7" w:rsidRDefault="00B550AA" w:rsidP="005D3611">
      <w:pPr>
        <w:ind w:left="0" w:firstLine="0"/>
        <w:jc w:val="left"/>
      </w:pPr>
      <w:r>
        <w:rPr>
          <w:noProof/>
          <w:lang w:eastAsia="es-ES"/>
        </w:rPr>
        <w:drawing>
          <wp:inline distT="0" distB="0" distL="0" distR="0" wp14:anchorId="5BDFEE4C" wp14:editId="38C5B5B2">
            <wp:extent cx="5400675" cy="800100"/>
            <wp:effectExtent l="19050" t="0" r="9525" b="0"/>
            <wp:docPr id="16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D42D355" w14:textId="77777777" w:rsidR="003B6A62" w:rsidRDefault="003B6A62" w:rsidP="005D3611">
      <w:pPr>
        <w:ind w:left="0" w:firstLine="0"/>
        <w:jc w:val="left"/>
      </w:pPr>
      <w:r>
        <w:rPr>
          <w:noProof/>
          <w:lang w:eastAsia="es-ES"/>
        </w:rPr>
        <w:drawing>
          <wp:inline distT="0" distB="0" distL="0" distR="0" wp14:anchorId="13D85093" wp14:editId="6C97C1E2">
            <wp:extent cx="5391150" cy="314325"/>
            <wp:effectExtent l="19050" t="0" r="0" b="0"/>
            <wp:docPr id="17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7B2419D" w14:textId="77777777" w:rsidR="002521F7" w:rsidRDefault="002521F7" w:rsidP="005D3611">
      <w:pPr>
        <w:ind w:left="0" w:firstLine="0"/>
        <w:jc w:val="left"/>
      </w:pPr>
      <w:r>
        <w:t>Junio 2014</w:t>
      </w:r>
    </w:p>
    <w:p w14:paraId="1C8C06CB" w14:textId="77777777" w:rsidR="002521F7" w:rsidRDefault="0049751F" w:rsidP="005D3611">
      <w:pPr>
        <w:ind w:left="0" w:firstLine="0"/>
        <w:jc w:val="left"/>
      </w:pPr>
      <w:r>
        <w:rPr>
          <w:noProof/>
          <w:lang w:eastAsia="es-ES"/>
        </w:rPr>
        <w:drawing>
          <wp:inline distT="0" distB="0" distL="0" distR="0" wp14:anchorId="14F5FAEF" wp14:editId="3BA851CE">
            <wp:extent cx="5400675" cy="619125"/>
            <wp:effectExtent l="19050" t="0" r="9525" b="0"/>
            <wp:docPr id="18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2ED5CA8" w14:textId="77777777" w:rsidR="0049751F" w:rsidRDefault="0049751F" w:rsidP="005D3611">
      <w:pPr>
        <w:ind w:left="0" w:firstLine="0"/>
        <w:jc w:val="left"/>
      </w:pPr>
      <w:r>
        <w:rPr>
          <w:noProof/>
          <w:lang w:eastAsia="es-ES"/>
        </w:rPr>
        <w:drawing>
          <wp:inline distT="0" distB="0" distL="0" distR="0" wp14:anchorId="43572167" wp14:editId="00A956E5">
            <wp:extent cx="5391150" cy="809625"/>
            <wp:effectExtent l="19050" t="0" r="0" b="0"/>
            <wp:docPr id="19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7087ABD" w14:textId="77777777" w:rsidR="008F422B" w:rsidRDefault="008F422B" w:rsidP="005D3611">
      <w:pPr>
        <w:ind w:left="0" w:firstLine="0"/>
        <w:jc w:val="left"/>
      </w:pPr>
      <w:r>
        <w:t>Junio 2013</w:t>
      </w:r>
    </w:p>
    <w:p w14:paraId="0B59791C" w14:textId="77777777" w:rsidR="008F422B" w:rsidRDefault="008F422B" w:rsidP="005D3611">
      <w:pPr>
        <w:ind w:left="0" w:firstLine="0"/>
        <w:jc w:val="left"/>
      </w:pPr>
      <w:r>
        <w:rPr>
          <w:noProof/>
          <w:lang w:eastAsia="es-ES"/>
        </w:rPr>
        <w:drawing>
          <wp:inline distT="0" distB="0" distL="0" distR="0" wp14:anchorId="7B7746EF" wp14:editId="29E9446D">
            <wp:extent cx="5400040" cy="416992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16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87CF7D" w14:textId="77777777" w:rsidR="00F65807" w:rsidRDefault="00F65807" w:rsidP="005D3611">
      <w:pPr>
        <w:ind w:left="0" w:firstLine="0"/>
        <w:jc w:val="left"/>
      </w:pPr>
      <w:r>
        <w:rPr>
          <w:noProof/>
          <w:lang w:eastAsia="es-ES"/>
        </w:rPr>
        <w:drawing>
          <wp:inline distT="0" distB="0" distL="0" distR="0" wp14:anchorId="74F2C384" wp14:editId="20438874">
            <wp:extent cx="5400040" cy="580204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80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2F973F" w14:textId="77777777" w:rsidR="007A57D4" w:rsidRDefault="007A57D4" w:rsidP="005D3611">
      <w:pPr>
        <w:ind w:left="0" w:firstLine="0"/>
        <w:jc w:val="left"/>
      </w:pPr>
      <w:r>
        <w:t>Julio 2013</w:t>
      </w:r>
    </w:p>
    <w:p w14:paraId="4FCA2581" w14:textId="77777777" w:rsidR="007A57D4" w:rsidRDefault="007A57D4" w:rsidP="005D3611">
      <w:pPr>
        <w:ind w:left="0" w:firstLine="0"/>
        <w:jc w:val="left"/>
      </w:pPr>
      <w:r>
        <w:rPr>
          <w:noProof/>
          <w:lang w:eastAsia="es-ES"/>
        </w:rPr>
        <w:lastRenderedPageBreak/>
        <w:drawing>
          <wp:inline distT="0" distB="0" distL="0" distR="0" wp14:anchorId="59D69A63" wp14:editId="18EDB669">
            <wp:extent cx="5400040" cy="852200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85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0D99A3" w14:textId="77777777" w:rsidR="0000779D" w:rsidRDefault="0000779D" w:rsidP="005D3611">
      <w:pPr>
        <w:ind w:left="0" w:firstLine="0"/>
        <w:jc w:val="left"/>
      </w:pPr>
      <w:r>
        <w:rPr>
          <w:noProof/>
          <w:lang w:eastAsia="es-ES"/>
        </w:rPr>
        <w:drawing>
          <wp:inline distT="0" distB="0" distL="0" distR="0" wp14:anchorId="727BA9F1" wp14:editId="0D336D8D">
            <wp:extent cx="5400040" cy="335711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35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CBB88A" w14:textId="77777777" w:rsidR="005E0B16" w:rsidRDefault="005E0B16" w:rsidP="005D3611">
      <w:pPr>
        <w:ind w:left="0" w:firstLine="0"/>
        <w:jc w:val="left"/>
      </w:pPr>
      <w:r>
        <w:t>Julio 2012</w:t>
      </w:r>
    </w:p>
    <w:p w14:paraId="5773540F" w14:textId="77777777" w:rsidR="005E0B16" w:rsidRDefault="005E0B16" w:rsidP="005D3611">
      <w:pPr>
        <w:ind w:left="0" w:firstLine="0"/>
        <w:jc w:val="left"/>
      </w:pPr>
      <w:r>
        <w:rPr>
          <w:noProof/>
          <w:lang w:eastAsia="es-ES"/>
        </w:rPr>
        <w:drawing>
          <wp:inline distT="0" distB="0" distL="0" distR="0" wp14:anchorId="08FE7C63" wp14:editId="25F6A45A">
            <wp:extent cx="5391150" cy="476250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6C99B0" w14:textId="77777777" w:rsidR="00857AB5" w:rsidRDefault="00857AB5" w:rsidP="005D3611">
      <w:pPr>
        <w:ind w:left="0" w:firstLine="0"/>
        <w:jc w:val="left"/>
      </w:pPr>
      <w:r>
        <w:rPr>
          <w:noProof/>
          <w:lang w:eastAsia="es-ES"/>
        </w:rPr>
        <w:drawing>
          <wp:inline distT="0" distB="0" distL="0" distR="0" wp14:anchorId="020BE7FE" wp14:editId="1DCF9FD7">
            <wp:extent cx="5391150" cy="962025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50F7C4" w14:textId="77777777" w:rsidR="00A42171" w:rsidRDefault="00A42171" w:rsidP="005D3611">
      <w:pPr>
        <w:ind w:left="0" w:firstLine="0"/>
        <w:jc w:val="left"/>
      </w:pPr>
      <w:r>
        <w:t>Junio 2012</w:t>
      </w:r>
    </w:p>
    <w:p w14:paraId="683DD35F" w14:textId="77777777" w:rsidR="00A42171" w:rsidRDefault="00A42171" w:rsidP="005D3611">
      <w:pPr>
        <w:ind w:left="0" w:firstLine="0"/>
        <w:jc w:val="left"/>
      </w:pPr>
      <w:r>
        <w:rPr>
          <w:noProof/>
          <w:lang w:eastAsia="es-ES"/>
        </w:rPr>
        <w:drawing>
          <wp:inline distT="0" distB="0" distL="0" distR="0" wp14:anchorId="4133C729" wp14:editId="7A6C4862">
            <wp:extent cx="5400040" cy="776230"/>
            <wp:effectExtent l="0" t="0" r="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76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E2D40E" w14:textId="77777777" w:rsidR="00586E88" w:rsidRDefault="00586E88" w:rsidP="005D3611">
      <w:pPr>
        <w:ind w:left="0" w:firstLine="0"/>
        <w:jc w:val="left"/>
      </w:pPr>
      <w:r>
        <w:rPr>
          <w:noProof/>
          <w:lang w:eastAsia="es-ES"/>
        </w:rPr>
        <w:drawing>
          <wp:inline distT="0" distB="0" distL="0" distR="0" wp14:anchorId="2721C54C" wp14:editId="559ACB73">
            <wp:extent cx="5400040" cy="1084178"/>
            <wp:effectExtent l="0" t="0" r="0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084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86E88" w:rsidSect="00CF502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D3611"/>
    <w:rsid w:val="0000779D"/>
    <w:rsid w:val="00046F24"/>
    <w:rsid w:val="00090C3D"/>
    <w:rsid w:val="000F0A95"/>
    <w:rsid w:val="00146368"/>
    <w:rsid w:val="001801A1"/>
    <w:rsid w:val="001A582C"/>
    <w:rsid w:val="00210289"/>
    <w:rsid w:val="002267C4"/>
    <w:rsid w:val="00227F43"/>
    <w:rsid w:val="002521F7"/>
    <w:rsid w:val="00270E3E"/>
    <w:rsid w:val="0027510F"/>
    <w:rsid w:val="003254A7"/>
    <w:rsid w:val="00343842"/>
    <w:rsid w:val="003A2E81"/>
    <w:rsid w:val="003B6A62"/>
    <w:rsid w:val="003C7480"/>
    <w:rsid w:val="0047668D"/>
    <w:rsid w:val="0049751F"/>
    <w:rsid w:val="004A7938"/>
    <w:rsid w:val="004C2AC1"/>
    <w:rsid w:val="004D7A8C"/>
    <w:rsid w:val="004E182D"/>
    <w:rsid w:val="00586E88"/>
    <w:rsid w:val="005D3362"/>
    <w:rsid w:val="005D3611"/>
    <w:rsid w:val="005E0B16"/>
    <w:rsid w:val="005E5994"/>
    <w:rsid w:val="006368BB"/>
    <w:rsid w:val="006A4A43"/>
    <w:rsid w:val="006B7319"/>
    <w:rsid w:val="007709F5"/>
    <w:rsid w:val="007A57D4"/>
    <w:rsid w:val="00837FFA"/>
    <w:rsid w:val="00857AB5"/>
    <w:rsid w:val="00870EA8"/>
    <w:rsid w:val="008D2C8E"/>
    <w:rsid w:val="008F422B"/>
    <w:rsid w:val="009337E2"/>
    <w:rsid w:val="009A41E1"/>
    <w:rsid w:val="00A362EF"/>
    <w:rsid w:val="00A42171"/>
    <w:rsid w:val="00AA1381"/>
    <w:rsid w:val="00AA5683"/>
    <w:rsid w:val="00B550AA"/>
    <w:rsid w:val="00B5758E"/>
    <w:rsid w:val="00B85FB2"/>
    <w:rsid w:val="00C86A79"/>
    <w:rsid w:val="00CA1B5F"/>
    <w:rsid w:val="00CF5028"/>
    <w:rsid w:val="00CF5693"/>
    <w:rsid w:val="00DD4E9D"/>
    <w:rsid w:val="00E2388B"/>
    <w:rsid w:val="00E67637"/>
    <w:rsid w:val="00EF431F"/>
    <w:rsid w:val="00F65807"/>
    <w:rsid w:val="00FD22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98008A"/>
  <w15:docId w15:val="{5CA1FCAB-8FE8-42C8-92E5-525A889C7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ind w:left="1418"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502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D361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36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emf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emf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emf"/><Relationship Id="rId38" Type="http://schemas.openxmlformats.org/officeDocument/2006/relationships/image" Target="media/image34.emf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emf"/><Relationship Id="rId37" Type="http://schemas.openxmlformats.org/officeDocument/2006/relationships/image" Target="media/image33.png"/><Relationship Id="rId40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uanan\AppData\Local\Chemistry%20Add-in%20for%20Word\Chemistry%20Gallery\Chem4Word2010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olsStorage xmlns="urn:schemas-microsoft-com.VSTO2008Demos.ControlsStorage">
  <Controls>AAEAAAD/////AQAAAAAAAAAMAgAAAEVDaGVtNFdvcmQuQ29yZSwgVmVyc2lvbj0yLjAuMS4wLCBDdWx0dXJlPW5ldXRyYWwsIFB1YmxpY0tleVRva2VuPW51bGwHAQAAAAABAAAAAAAAAAQgQ2hlbTRXb3JkLkNvcmUuQ29udHJvbFByb3BlcnRpZXMCAAAACw==</Controls>
</ControlsStorage>
</file>

<file path=customXml/itemProps1.xml><?xml version="1.0" encoding="utf-8"?>
<ds:datastoreItem xmlns:ds="http://schemas.openxmlformats.org/officeDocument/2006/customXml" ds:itemID="{38869492-B04F-4BF2-BBC6-55383CA636AA}">
  <ds:schemaRefs>
    <ds:schemaRef ds:uri="urn:schemas-microsoft-com.VSTO2008Demos.ControlsStorag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Chem4Word2010</Template>
  <TotalTime>87</TotalTime>
  <Pages>4</Pages>
  <Words>55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Juanan</dc:creator>
  <cp:lastModifiedBy>Usuario</cp:lastModifiedBy>
  <cp:revision>41</cp:revision>
  <dcterms:created xsi:type="dcterms:W3CDTF">2011-10-02T09:03:00Z</dcterms:created>
  <dcterms:modified xsi:type="dcterms:W3CDTF">2023-06-27T07:13:00Z</dcterms:modified>
</cp:coreProperties>
</file>